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AF2230A" w14:textId="22CC21E3" w:rsidR="001D16D5" w:rsidRPr="00036AB0" w:rsidRDefault="00036AB0" w:rsidP="00036AB0">
      <w:pPr>
        <w:jc w:val="center"/>
        <w:rPr>
          <w:b/>
          <w:sz w:val="40"/>
          <w:szCs w:val="40"/>
        </w:rPr>
      </w:pPr>
      <w:r w:rsidRPr="00036AB0">
        <w:rPr>
          <w:b/>
          <w:sz w:val="40"/>
          <w:szCs w:val="40"/>
        </w:rPr>
        <w:t>Konzept für den Distanzunterricht</w:t>
      </w:r>
    </w:p>
    <w:p w14:paraId="7DBCFDC7" w14:textId="3E4EEFB3" w:rsidR="00036AB0" w:rsidRDefault="00036AB0" w:rsidP="00036AB0">
      <w:pPr>
        <w:jc w:val="center"/>
        <w:rPr>
          <w:b/>
          <w:i/>
          <w:sz w:val="40"/>
          <w:szCs w:val="40"/>
        </w:rPr>
      </w:pPr>
      <w:r w:rsidRPr="00036AB0">
        <w:rPr>
          <w:b/>
          <w:i/>
          <w:sz w:val="40"/>
          <w:szCs w:val="40"/>
        </w:rPr>
        <w:t>Zusammenfassung</w:t>
      </w:r>
    </w:p>
    <w:p w14:paraId="754E7E11" w14:textId="5F47536D" w:rsidR="00036AB0" w:rsidRDefault="00036AB0" w:rsidP="00036AB0">
      <w:pPr>
        <w:jc w:val="center"/>
        <w:rPr>
          <w:b/>
          <w:i/>
          <w:sz w:val="40"/>
          <w:szCs w:val="40"/>
        </w:rPr>
      </w:pPr>
    </w:p>
    <w:p w14:paraId="0600E7D0" w14:textId="69422E13" w:rsidR="00036AB0" w:rsidRDefault="00036AB0" w:rsidP="00036AB0">
      <w:pPr>
        <w:spacing w:line="276" w:lineRule="auto"/>
        <w:jc w:val="both"/>
        <w:rPr>
          <w:sz w:val="40"/>
          <w:szCs w:val="40"/>
        </w:rPr>
      </w:pPr>
      <w:r>
        <w:rPr>
          <w:sz w:val="40"/>
          <w:szCs w:val="40"/>
        </w:rPr>
        <w:t>Vor dem Hintergrund der Corona-Pandemie haben wir als Schule ein Konzept für den Distanzunterricht entwickelt, welches sicherstellen soll, dass die Schülerinnen und Schüler auch im Quarantänefall ihr Recht auf Bildung in Anspruch nehmen können. Dabei ist es vor allem wichtig dass die Kinder an geeignetes Lernmaterial kommen und darüber hinaus mit ihren LehrerInnen in Kontakt treten können.</w:t>
      </w:r>
    </w:p>
    <w:p w14:paraId="3A076862" w14:textId="493C4FB8" w:rsidR="00036AB0" w:rsidRDefault="00036AB0" w:rsidP="00036AB0">
      <w:pPr>
        <w:spacing w:line="276" w:lineRule="auto"/>
        <w:jc w:val="both"/>
        <w:rPr>
          <w:sz w:val="40"/>
          <w:szCs w:val="40"/>
        </w:rPr>
      </w:pPr>
    </w:p>
    <w:p w14:paraId="29CB10B3" w14:textId="112767C9" w:rsidR="00036AB0" w:rsidRPr="00036AB0" w:rsidRDefault="00036AB0" w:rsidP="00036AB0">
      <w:pPr>
        <w:pStyle w:val="Listenabsatz"/>
        <w:numPr>
          <w:ilvl w:val="0"/>
          <w:numId w:val="2"/>
        </w:numPr>
        <w:spacing w:line="276" w:lineRule="auto"/>
        <w:jc w:val="both"/>
        <w:rPr>
          <w:b/>
          <w:sz w:val="40"/>
          <w:szCs w:val="40"/>
          <w:u w:val="single"/>
        </w:rPr>
      </w:pPr>
      <w:r w:rsidRPr="00036AB0">
        <w:rPr>
          <w:b/>
          <w:sz w:val="40"/>
          <w:szCs w:val="40"/>
          <w:u w:val="single"/>
        </w:rPr>
        <w:t>Aktuelle Situation in der Schule</w:t>
      </w:r>
    </w:p>
    <w:p w14:paraId="1E78E393" w14:textId="33E683EA" w:rsidR="00036AB0" w:rsidRDefault="00036AB0" w:rsidP="00036AB0">
      <w:pPr>
        <w:pStyle w:val="Listenabsatz"/>
        <w:numPr>
          <w:ilvl w:val="0"/>
          <w:numId w:val="1"/>
        </w:numPr>
        <w:spacing w:line="276" w:lineRule="auto"/>
        <w:jc w:val="both"/>
        <w:rPr>
          <w:sz w:val="40"/>
          <w:szCs w:val="40"/>
        </w:rPr>
      </w:pPr>
      <w:r>
        <w:rPr>
          <w:sz w:val="40"/>
          <w:szCs w:val="40"/>
        </w:rPr>
        <w:t>Flächendeckendes WLAN</w:t>
      </w:r>
    </w:p>
    <w:p w14:paraId="2D5F7629" w14:textId="09E7D99D" w:rsidR="00036AB0" w:rsidRPr="00036AB0" w:rsidRDefault="00036AB0" w:rsidP="00036AB0">
      <w:pPr>
        <w:pStyle w:val="Listenabsatz"/>
        <w:numPr>
          <w:ilvl w:val="0"/>
          <w:numId w:val="1"/>
        </w:numPr>
        <w:spacing w:line="276" w:lineRule="auto"/>
        <w:jc w:val="both"/>
        <w:rPr>
          <w:sz w:val="40"/>
          <w:szCs w:val="40"/>
        </w:rPr>
      </w:pPr>
      <w:r w:rsidRPr="00036AB0">
        <w:rPr>
          <w:sz w:val="40"/>
          <w:szCs w:val="40"/>
        </w:rPr>
        <w:t>31 iPads</w:t>
      </w:r>
    </w:p>
    <w:p w14:paraId="186800DA" w14:textId="24BE75F8" w:rsidR="00036AB0" w:rsidRDefault="00036AB0" w:rsidP="00036AB0">
      <w:pPr>
        <w:pStyle w:val="Listenabsatz"/>
        <w:numPr>
          <w:ilvl w:val="0"/>
          <w:numId w:val="1"/>
        </w:numPr>
        <w:spacing w:line="276" w:lineRule="auto"/>
        <w:jc w:val="both"/>
        <w:rPr>
          <w:sz w:val="40"/>
          <w:szCs w:val="40"/>
        </w:rPr>
      </w:pPr>
      <w:r>
        <w:rPr>
          <w:sz w:val="40"/>
          <w:szCs w:val="40"/>
        </w:rPr>
        <w:t>Lehrer können von zu Hause aus oder in der Schule mit den Schülerinnen und Schülern in Kontakt treten.</w:t>
      </w:r>
    </w:p>
    <w:p w14:paraId="719F08A3" w14:textId="39ABFB4F" w:rsidR="00036AB0" w:rsidRDefault="00036AB0" w:rsidP="00036AB0">
      <w:pPr>
        <w:pStyle w:val="Listenabsatz"/>
        <w:numPr>
          <w:ilvl w:val="0"/>
          <w:numId w:val="1"/>
        </w:numPr>
        <w:spacing w:line="276" w:lineRule="auto"/>
        <w:jc w:val="both"/>
        <w:rPr>
          <w:sz w:val="40"/>
          <w:szCs w:val="40"/>
        </w:rPr>
      </w:pPr>
      <w:r>
        <w:rPr>
          <w:sz w:val="40"/>
          <w:szCs w:val="40"/>
        </w:rPr>
        <w:t>Mittelfristig wird auch eine Video- und Chatverbindung zwischen Lehrern und Schülern ermöglicht.</w:t>
      </w:r>
    </w:p>
    <w:p w14:paraId="15D4CFCE" w14:textId="66E95C49" w:rsidR="00036AB0" w:rsidRDefault="00036AB0" w:rsidP="00036AB0">
      <w:pPr>
        <w:spacing w:line="276" w:lineRule="auto"/>
        <w:jc w:val="both"/>
        <w:rPr>
          <w:sz w:val="40"/>
          <w:szCs w:val="40"/>
        </w:rPr>
      </w:pPr>
    </w:p>
    <w:p w14:paraId="21863FF4" w14:textId="33D90F2E" w:rsidR="00036AB0" w:rsidRPr="00036AB0" w:rsidRDefault="00036AB0" w:rsidP="00036AB0">
      <w:pPr>
        <w:pStyle w:val="Listenabsatz"/>
        <w:numPr>
          <w:ilvl w:val="0"/>
          <w:numId w:val="2"/>
        </w:numPr>
        <w:spacing w:line="276" w:lineRule="auto"/>
        <w:jc w:val="both"/>
        <w:rPr>
          <w:b/>
          <w:sz w:val="40"/>
          <w:szCs w:val="40"/>
        </w:rPr>
      </w:pPr>
      <w:r>
        <w:rPr>
          <w:b/>
          <w:sz w:val="40"/>
          <w:szCs w:val="40"/>
          <w:u w:val="single"/>
        </w:rPr>
        <w:lastRenderedPageBreak/>
        <w:t>Aktuelle Ausgangslage der Schülerinnen und Schüler</w:t>
      </w:r>
    </w:p>
    <w:p w14:paraId="29281D2C" w14:textId="549DB759" w:rsidR="00036AB0" w:rsidRDefault="00036AB0" w:rsidP="00036AB0">
      <w:pPr>
        <w:pStyle w:val="Listenabsatz"/>
        <w:numPr>
          <w:ilvl w:val="0"/>
          <w:numId w:val="4"/>
        </w:numPr>
        <w:spacing w:line="276" w:lineRule="auto"/>
        <w:jc w:val="both"/>
        <w:rPr>
          <w:sz w:val="40"/>
          <w:szCs w:val="40"/>
        </w:rPr>
      </w:pPr>
      <w:r>
        <w:rPr>
          <w:sz w:val="40"/>
          <w:szCs w:val="40"/>
        </w:rPr>
        <w:t>Die Schülerinnen und Schüler benötigen für  das Lernen zu Hause vormittags einen Zugang zum Internet und ein digitales Endgerät (Smartphone, Computer, Tablet …)</w:t>
      </w:r>
    </w:p>
    <w:p w14:paraId="46E950E9" w14:textId="21CB641F" w:rsidR="00036AB0" w:rsidRPr="00831BF7" w:rsidRDefault="00036AB0" w:rsidP="00036AB0">
      <w:pPr>
        <w:pStyle w:val="Listenabsatz"/>
        <w:numPr>
          <w:ilvl w:val="0"/>
          <w:numId w:val="4"/>
        </w:numPr>
        <w:spacing w:line="276" w:lineRule="auto"/>
        <w:jc w:val="both"/>
        <w:rPr>
          <w:sz w:val="40"/>
          <w:szCs w:val="40"/>
        </w:rPr>
      </w:pPr>
      <w:r w:rsidRPr="00831BF7">
        <w:rPr>
          <w:sz w:val="40"/>
          <w:szCs w:val="40"/>
        </w:rPr>
        <w:t>Kinder ohne digitales Endgerät können nach Rücksprache mit dem Klassenlehrer ein Tablet von der Schule ausleihen.</w:t>
      </w:r>
    </w:p>
    <w:p w14:paraId="12CCC504" w14:textId="4E1D7A0F" w:rsidR="00036AB0" w:rsidRPr="00831BF7" w:rsidRDefault="00036AB0" w:rsidP="00036AB0">
      <w:pPr>
        <w:pStyle w:val="Listenabsatz"/>
        <w:numPr>
          <w:ilvl w:val="0"/>
          <w:numId w:val="4"/>
        </w:numPr>
        <w:spacing w:line="276" w:lineRule="auto"/>
        <w:jc w:val="both"/>
        <w:rPr>
          <w:sz w:val="40"/>
          <w:szCs w:val="40"/>
        </w:rPr>
      </w:pPr>
      <w:r w:rsidRPr="00831BF7">
        <w:rPr>
          <w:sz w:val="40"/>
          <w:szCs w:val="40"/>
        </w:rPr>
        <w:t>Über unseren Schulsozialarbeiter können, falls notwendig, Anträge für einen Internetanschluss zu Hause und ein digitales Endgerät gestellt werden.</w:t>
      </w:r>
    </w:p>
    <w:p w14:paraId="7B06F672" w14:textId="77777777" w:rsidR="00036AB0" w:rsidRPr="00036AB0" w:rsidRDefault="00036AB0" w:rsidP="00036AB0">
      <w:pPr>
        <w:spacing w:line="276" w:lineRule="auto"/>
        <w:jc w:val="both"/>
        <w:rPr>
          <w:sz w:val="40"/>
          <w:szCs w:val="40"/>
        </w:rPr>
      </w:pPr>
    </w:p>
    <w:p w14:paraId="5084C7AE" w14:textId="56AEE59D" w:rsidR="00036AB0" w:rsidRPr="00036AB0" w:rsidRDefault="00024FE9" w:rsidP="00036AB0">
      <w:pPr>
        <w:pStyle w:val="Listenabsatz"/>
        <w:numPr>
          <w:ilvl w:val="0"/>
          <w:numId w:val="2"/>
        </w:numPr>
        <w:spacing w:line="276" w:lineRule="auto"/>
        <w:jc w:val="both"/>
        <w:rPr>
          <w:b/>
          <w:sz w:val="40"/>
          <w:szCs w:val="40"/>
        </w:rPr>
      </w:pPr>
      <w:r>
        <w:rPr>
          <w:b/>
          <w:sz w:val="40"/>
          <w:szCs w:val="40"/>
          <w:u w:val="single"/>
        </w:rPr>
        <w:t>Wie wird zu Hause gearbeitet?</w:t>
      </w:r>
      <w:bookmarkStart w:id="0" w:name="_GoBack"/>
      <w:bookmarkEnd w:id="0"/>
    </w:p>
    <w:p w14:paraId="487464B6" w14:textId="134887B6" w:rsidR="00036AB0" w:rsidRDefault="00036AB0" w:rsidP="00036AB0">
      <w:pPr>
        <w:pStyle w:val="Listenabsatz"/>
        <w:numPr>
          <w:ilvl w:val="0"/>
          <w:numId w:val="5"/>
        </w:numPr>
        <w:spacing w:line="276" w:lineRule="auto"/>
        <w:jc w:val="both"/>
        <w:rPr>
          <w:sz w:val="40"/>
          <w:szCs w:val="40"/>
        </w:rPr>
      </w:pPr>
      <w:r>
        <w:rPr>
          <w:sz w:val="40"/>
          <w:szCs w:val="40"/>
        </w:rPr>
        <w:t xml:space="preserve">In erster Linie arbeiten die Kinder, wie in der Schule, mit Büchern und Heften. </w:t>
      </w:r>
    </w:p>
    <w:p w14:paraId="608B1839" w14:textId="5D9347B0" w:rsidR="00036AB0" w:rsidRDefault="00036AB0" w:rsidP="00036AB0">
      <w:pPr>
        <w:pStyle w:val="Listenabsatz"/>
        <w:numPr>
          <w:ilvl w:val="0"/>
          <w:numId w:val="5"/>
        </w:numPr>
        <w:spacing w:line="276" w:lineRule="auto"/>
        <w:jc w:val="both"/>
        <w:rPr>
          <w:sz w:val="40"/>
          <w:szCs w:val="40"/>
        </w:rPr>
      </w:pPr>
      <w:r>
        <w:rPr>
          <w:sz w:val="40"/>
          <w:szCs w:val="40"/>
        </w:rPr>
        <w:t>In Mathe und Deutsch können die Arbeitspläne wie gewohnt auch zu Hause fortgesetzt werden.</w:t>
      </w:r>
    </w:p>
    <w:p w14:paraId="76321E40" w14:textId="791D786C" w:rsidR="00036AB0" w:rsidRDefault="00036AB0" w:rsidP="00036AB0">
      <w:pPr>
        <w:pStyle w:val="Listenabsatz"/>
        <w:numPr>
          <w:ilvl w:val="0"/>
          <w:numId w:val="5"/>
        </w:numPr>
        <w:spacing w:line="276" w:lineRule="auto"/>
        <w:jc w:val="both"/>
        <w:rPr>
          <w:sz w:val="40"/>
          <w:szCs w:val="40"/>
        </w:rPr>
      </w:pPr>
      <w:r>
        <w:rPr>
          <w:sz w:val="40"/>
          <w:szCs w:val="40"/>
        </w:rPr>
        <w:t>Ergänzend werden digitale Angebote bereitgestellt</w:t>
      </w:r>
      <w:r w:rsidR="009E149E">
        <w:rPr>
          <w:sz w:val="40"/>
          <w:szCs w:val="40"/>
        </w:rPr>
        <w:t>, die bei zur Erklärung neuer Themen, vertiefendem Üben und zur Wiederholung eingesetzt werden.</w:t>
      </w:r>
    </w:p>
    <w:p w14:paraId="7AA1BD18" w14:textId="0FFD5B04" w:rsidR="009E149E" w:rsidRDefault="009E149E" w:rsidP="00036AB0">
      <w:pPr>
        <w:pStyle w:val="Listenabsatz"/>
        <w:numPr>
          <w:ilvl w:val="0"/>
          <w:numId w:val="5"/>
        </w:numPr>
        <w:spacing w:line="276" w:lineRule="auto"/>
        <w:jc w:val="both"/>
        <w:rPr>
          <w:sz w:val="40"/>
          <w:szCs w:val="40"/>
        </w:rPr>
      </w:pPr>
      <w:r>
        <w:rPr>
          <w:sz w:val="40"/>
          <w:szCs w:val="40"/>
        </w:rPr>
        <w:lastRenderedPageBreak/>
        <w:t>Digitales Lernmaterial soll den Kindern zukünftig über eine Cloud zur Verfügung gestellt werden.</w:t>
      </w:r>
    </w:p>
    <w:p w14:paraId="05996BF8" w14:textId="0029B9D6" w:rsidR="009E149E" w:rsidRDefault="009E149E" w:rsidP="00036AB0">
      <w:pPr>
        <w:pStyle w:val="Listenabsatz"/>
        <w:numPr>
          <w:ilvl w:val="0"/>
          <w:numId w:val="5"/>
        </w:numPr>
        <w:spacing w:line="276" w:lineRule="auto"/>
        <w:jc w:val="both"/>
        <w:rPr>
          <w:sz w:val="40"/>
          <w:szCs w:val="40"/>
        </w:rPr>
      </w:pPr>
      <w:r>
        <w:rPr>
          <w:sz w:val="40"/>
          <w:szCs w:val="40"/>
        </w:rPr>
        <w:t>Über die ANTON-App, welche die Kinder aus dem Unterricht kennen, können sie auch zu Hause lernen. Die Lehrer können den SchülerInnen hier gezielte Aufgaben zuweisen.</w:t>
      </w:r>
    </w:p>
    <w:p w14:paraId="5BCAEC6E" w14:textId="62321D5F" w:rsidR="009E149E" w:rsidRDefault="009E149E" w:rsidP="00036AB0">
      <w:pPr>
        <w:pStyle w:val="Listenabsatz"/>
        <w:numPr>
          <w:ilvl w:val="0"/>
          <w:numId w:val="5"/>
        </w:numPr>
        <w:spacing w:line="276" w:lineRule="auto"/>
        <w:jc w:val="both"/>
        <w:rPr>
          <w:sz w:val="40"/>
          <w:szCs w:val="40"/>
        </w:rPr>
      </w:pPr>
      <w:r>
        <w:rPr>
          <w:sz w:val="40"/>
          <w:szCs w:val="40"/>
        </w:rPr>
        <w:t>Die Lehrkräfte haben außerdem die Möglichkeit, die SchülerInnen mit Erklärvideos von Sofa-Tutor zu versorgen. Hierdurch soll vor allem die Einführung neuer Themen erleichtert werden.</w:t>
      </w:r>
    </w:p>
    <w:p w14:paraId="379DB694" w14:textId="672A8DAE" w:rsidR="009E149E" w:rsidRDefault="009E149E" w:rsidP="009E149E">
      <w:pPr>
        <w:spacing w:line="276" w:lineRule="auto"/>
        <w:jc w:val="both"/>
        <w:rPr>
          <w:b/>
          <w:sz w:val="40"/>
          <w:szCs w:val="40"/>
        </w:rPr>
      </w:pPr>
    </w:p>
    <w:p w14:paraId="668A3B1A" w14:textId="067F80D0" w:rsidR="009E149E" w:rsidRDefault="00024FE9" w:rsidP="009E149E">
      <w:pPr>
        <w:pStyle w:val="Listenabsatz"/>
        <w:numPr>
          <w:ilvl w:val="0"/>
          <w:numId w:val="2"/>
        </w:numPr>
        <w:spacing w:line="276" w:lineRule="auto"/>
        <w:jc w:val="both"/>
        <w:rPr>
          <w:b/>
          <w:sz w:val="40"/>
          <w:szCs w:val="40"/>
        </w:rPr>
      </w:pPr>
      <w:r>
        <w:rPr>
          <w:b/>
          <w:sz w:val="40"/>
          <w:szCs w:val="40"/>
        </w:rPr>
        <w:t>Kommunikation zwischen Schülern, Eltern und Lehrern</w:t>
      </w:r>
    </w:p>
    <w:p w14:paraId="0EC6F830" w14:textId="492DCE54" w:rsidR="009E149E" w:rsidRDefault="009E149E" w:rsidP="009E149E">
      <w:pPr>
        <w:pStyle w:val="Listenabsatz"/>
        <w:numPr>
          <w:ilvl w:val="0"/>
          <w:numId w:val="6"/>
        </w:numPr>
        <w:spacing w:line="276" w:lineRule="auto"/>
        <w:jc w:val="both"/>
        <w:rPr>
          <w:sz w:val="40"/>
          <w:szCs w:val="40"/>
        </w:rPr>
      </w:pPr>
      <w:r>
        <w:rPr>
          <w:sz w:val="40"/>
          <w:szCs w:val="40"/>
        </w:rPr>
        <w:t>Die Klassenlehrer stellen sicher, dass sie aktuelle Kontaktdaten ihrer SchülerInnen haben (Telefon oder E-Mail).</w:t>
      </w:r>
    </w:p>
    <w:p w14:paraId="7D51400F" w14:textId="325406DC" w:rsidR="009E149E" w:rsidRDefault="009E149E" w:rsidP="009E149E">
      <w:pPr>
        <w:pStyle w:val="Listenabsatz"/>
        <w:numPr>
          <w:ilvl w:val="0"/>
          <w:numId w:val="6"/>
        </w:numPr>
        <w:spacing w:line="276" w:lineRule="auto"/>
        <w:jc w:val="both"/>
        <w:rPr>
          <w:sz w:val="40"/>
          <w:szCs w:val="40"/>
        </w:rPr>
      </w:pPr>
      <w:r>
        <w:rPr>
          <w:sz w:val="40"/>
          <w:szCs w:val="40"/>
        </w:rPr>
        <w:t>Zukünftig soll der Kontakt zusätzlich per Chat oder Videotelefonie ermöglicht werden.</w:t>
      </w:r>
      <w:r w:rsidR="00E636E1">
        <w:rPr>
          <w:sz w:val="40"/>
          <w:szCs w:val="40"/>
        </w:rPr>
        <w:t xml:space="preserve"> Hierbei ist auf eine Anonymisierung zwecks </w:t>
      </w:r>
      <w:proofErr w:type="gramStart"/>
      <w:r w:rsidR="00E636E1">
        <w:rPr>
          <w:sz w:val="40"/>
          <w:szCs w:val="40"/>
        </w:rPr>
        <w:t>Datenschutz</w:t>
      </w:r>
      <w:proofErr w:type="gramEnd"/>
      <w:r w:rsidR="00E636E1">
        <w:rPr>
          <w:sz w:val="40"/>
          <w:szCs w:val="40"/>
        </w:rPr>
        <w:t xml:space="preserve"> zu achten.</w:t>
      </w:r>
    </w:p>
    <w:p w14:paraId="2A3BED71" w14:textId="1D731F06" w:rsidR="00E636E1" w:rsidRDefault="00E636E1" w:rsidP="00E636E1">
      <w:pPr>
        <w:pStyle w:val="Listenabsatz"/>
        <w:numPr>
          <w:ilvl w:val="0"/>
          <w:numId w:val="6"/>
        </w:numPr>
        <w:spacing w:line="276" w:lineRule="auto"/>
        <w:jc w:val="both"/>
        <w:rPr>
          <w:sz w:val="40"/>
          <w:szCs w:val="40"/>
        </w:rPr>
      </w:pPr>
      <w:r>
        <w:rPr>
          <w:sz w:val="40"/>
          <w:szCs w:val="40"/>
        </w:rPr>
        <w:t xml:space="preserve">Die Lehrkräfte müssen das Unterrichtsmaterial nicht nur bereitstellen, sondern auch korrigieren. Zukünftig sollen handschriftliche Anfertigungen fotografiert oder gescannt werden und der </w:t>
      </w:r>
      <w:r>
        <w:rPr>
          <w:sz w:val="40"/>
          <w:szCs w:val="40"/>
        </w:rPr>
        <w:lastRenderedPageBreak/>
        <w:t>Lehrkraft über den Chat zugesandt werden. Schon jetzt besteht die Möglichkeit Fotos von den Aufgaben beispielsweise per E-Mail an den Lehrer zu senden.</w:t>
      </w:r>
    </w:p>
    <w:p w14:paraId="6479F8C0" w14:textId="77777777" w:rsidR="00E636E1" w:rsidRPr="00E636E1" w:rsidRDefault="00E636E1" w:rsidP="00E636E1">
      <w:pPr>
        <w:spacing w:line="276" w:lineRule="auto"/>
        <w:jc w:val="both"/>
        <w:rPr>
          <w:sz w:val="40"/>
          <w:szCs w:val="40"/>
        </w:rPr>
      </w:pPr>
    </w:p>
    <w:p w14:paraId="164BCCCE" w14:textId="66D2CF9B" w:rsidR="00E636E1" w:rsidRDefault="00E636E1" w:rsidP="00E636E1">
      <w:pPr>
        <w:pStyle w:val="Listenabsatz"/>
        <w:numPr>
          <w:ilvl w:val="0"/>
          <w:numId w:val="2"/>
        </w:numPr>
        <w:spacing w:line="276" w:lineRule="auto"/>
        <w:jc w:val="both"/>
        <w:rPr>
          <w:b/>
          <w:sz w:val="40"/>
          <w:szCs w:val="40"/>
        </w:rPr>
      </w:pPr>
      <w:r>
        <w:rPr>
          <w:b/>
          <w:sz w:val="40"/>
          <w:szCs w:val="40"/>
        </w:rPr>
        <w:t xml:space="preserve"> Zusätzliche Infos</w:t>
      </w:r>
    </w:p>
    <w:p w14:paraId="40735622" w14:textId="627C504B" w:rsidR="00E636E1" w:rsidRDefault="00E636E1" w:rsidP="00E636E1">
      <w:pPr>
        <w:pStyle w:val="Listenabsatz"/>
        <w:numPr>
          <w:ilvl w:val="0"/>
          <w:numId w:val="7"/>
        </w:numPr>
        <w:spacing w:line="276" w:lineRule="auto"/>
        <w:jc w:val="both"/>
        <w:rPr>
          <w:sz w:val="40"/>
          <w:szCs w:val="40"/>
        </w:rPr>
      </w:pPr>
      <w:r>
        <w:rPr>
          <w:sz w:val="40"/>
          <w:szCs w:val="40"/>
        </w:rPr>
        <w:t>Die Eltern können die LehrerInnen zu den üblichen Arbeitszeiten telefonisch oder per E-Mail erreichen.</w:t>
      </w:r>
    </w:p>
    <w:p w14:paraId="56212C2E" w14:textId="4870345E" w:rsidR="00E636E1" w:rsidRDefault="00E636E1" w:rsidP="00E636E1">
      <w:pPr>
        <w:pStyle w:val="Listenabsatz"/>
        <w:numPr>
          <w:ilvl w:val="0"/>
          <w:numId w:val="7"/>
        </w:numPr>
        <w:spacing w:line="276" w:lineRule="auto"/>
        <w:jc w:val="both"/>
        <w:rPr>
          <w:sz w:val="40"/>
          <w:szCs w:val="40"/>
        </w:rPr>
      </w:pPr>
      <w:r>
        <w:rPr>
          <w:sz w:val="40"/>
          <w:szCs w:val="40"/>
        </w:rPr>
        <w:t xml:space="preserve">Zu Hause soll in den Hauptfächern gearbeitet werden. </w:t>
      </w:r>
    </w:p>
    <w:p w14:paraId="1395D63D" w14:textId="3FC3BC6B" w:rsidR="00E636E1" w:rsidRDefault="00E636E1" w:rsidP="00E636E1">
      <w:pPr>
        <w:pStyle w:val="Listenabsatz"/>
        <w:numPr>
          <w:ilvl w:val="1"/>
          <w:numId w:val="7"/>
        </w:numPr>
        <w:spacing w:line="276" w:lineRule="auto"/>
        <w:jc w:val="both"/>
        <w:rPr>
          <w:sz w:val="40"/>
          <w:szCs w:val="40"/>
        </w:rPr>
      </w:pPr>
      <w:r>
        <w:rPr>
          <w:sz w:val="40"/>
          <w:szCs w:val="40"/>
        </w:rPr>
        <w:t>Klasse 1 / 2: täglich zwei Stunden</w:t>
      </w:r>
    </w:p>
    <w:p w14:paraId="53203288" w14:textId="322DB9A0" w:rsidR="00E636E1" w:rsidRDefault="00E636E1" w:rsidP="00E636E1">
      <w:pPr>
        <w:pStyle w:val="Listenabsatz"/>
        <w:numPr>
          <w:ilvl w:val="1"/>
          <w:numId w:val="7"/>
        </w:numPr>
        <w:spacing w:line="276" w:lineRule="auto"/>
        <w:jc w:val="both"/>
        <w:rPr>
          <w:sz w:val="40"/>
          <w:szCs w:val="40"/>
        </w:rPr>
      </w:pPr>
      <w:r>
        <w:rPr>
          <w:sz w:val="40"/>
          <w:szCs w:val="40"/>
        </w:rPr>
        <w:t>Klasse 3 / 4: täglich drei Stunden</w:t>
      </w:r>
    </w:p>
    <w:p w14:paraId="0C3BFD9E" w14:textId="3CF380E6" w:rsidR="00E636E1" w:rsidRDefault="00E636E1" w:rsidP="00E636E1">
      <w:pPr>
        <w:pStyle w:val="Listenabsatz"/>
        <w:numPr>
          <w:ilvl w:val="0"/>
          <w:numId w:val="7"/>
        </w:numPr>
        <w:spacing w:line="276" w:lineRule="auto"/>
        <w:jc w:val="both"/>
        <w:rPr>
          <w:sz w:val="40"/>
          <w:szCs w:val="40"/>
        </w:rPr>
      </w:pPr>
      <w:r>
        <w:rPr>
          <w:sz w:val="40"/>
          <w:szCs w:val="40"/>
        </w:rPr>
        <w:t>Der Unterricht zu Hause wird von den Lehrkräften bewertet und ist auch für das Zeugnis relevant.</w:t>
      </w:r>
    </w:p>
    <w:p w14:paraId="6BB0A98F" w14:textId="39DB2A19" w:rsidR="00E636E1" w:rsidRDefault="00E636E1" w:rsidP="00E636E1">
      <w:pPr>
        <w:pStyle w:val="Listenabsatz"/>
        <w:numPr>
          <w:ilvl w:val="0"/>
          <w:numId w:val="7"/>
        </w:numPr>
        <w:spacing w:line="276" w:lineRule="auto"/>
        <w:jc w:val="both"/>
        <w:rPr>
          <w:sz w:val="40"/>
          <w:szCs w:val="40"/>
        </w:rPr>
      </w:pPr>
      <w:r>
        <w:rPr>
          <w:sz w:val="40"/>
          <w:szCs w:val="40"/>
        </w:rPr>
        <w:t xml:space="preserve">Eltern sorgen dafür, </w:t>
      </w:r>
    </w:p>
    <w:p w14:paraId="27EAD06F" w14:textId="5A716D64" w:rsidR="00024FE9" w:rsidRDefault="00024FE9" w:rsidP="00024FE9">
      <w:pPr>
        <w:pStyle w:val="Listenabsatz"/>
        <w:numPr>
          <w:ilvl w:val="1"/>
          <w:numId w:val="7"/>
        </w:numPr>
        <w:spacing w:line="276" w:lineRule="auto"/>
        <w:jc w:val="both"/>
        <w:rPr>
          <w:sz w:val="40"/>
          <w:szCs w:val="40"/>
        </w:rPr>
      </w:pPr>
      <w:r>
        <w:rPr>
          <w:sz w:val="40"/>
          <w:szCs w:val="40"/>
        </w:rPr>
        <w:t>… dass die Kinder täglich zu Hause lernen.</w:t>
      </w:r>
    </w:p>
    <w:p w14:paraId="5C010E28" w14:textId="76680DD5" w:rsidR="00E636E1" w:rsidRDefault="00E636E1" w:rsidP="00E636E1">
      <w:pPr>
        <w:pStyle w:val="Listenabsatz"/>
        <w:numPr>
          <w:ilvl w:val="1"/>
          <w:numId w:val="7"/>
        </w:numPr>
        <w:spacing w:line="276" w:lineRule="auto"/>
        <w:jc w:val="both"/>
        <w:rPr>
          <w:sz w:val="40"/>
          <w:szCs w:val="40"/>
        </w:rPr>
      </w:pPr>
      <w:r>
        <w:rPr>
          <w:sz w:val="40"/>
          <w:szCs w:val="40"/>
        </w:rPr>
        <w:t>… dass die Kinder zu Hause in Ruhe und in einer angemessenen räumlichen Umgebung arbeiten können.</w:t>
      </w:r>
    </w:p>
    <w:p w14:paraId="58210047" w14:textId="07C9A21C" w:rsidR="00E636E1" w:rsidRDefault="00E636E1" w:rsidP="00E636E1">
      <w:pPr>
        <w:pStyle w:val="Listenabsatz"/>
        <w:numPr>
          <w:ilvl w:val="1"/>
          <w:numId w:val="7"/>
        </w:numPr>
        <w:spacing w:line="276" w:lineRule="auto"/>
        <w:jc w:val="both"/>
        <w:rPr>
          <w:sz w:val="40"/>
          <w:szCs w:val="40"/>
        </w:rPr>
      </w:pPr>
      <w:r>
        <w:rPr>
          <w:sz w:val="40"/>
          <w:szCs w:val="40"/>
        </w:rPr>
        <w:t>… dass ihr Kind beim Arbeiten unterstützt wird.</w:t>
      </w:r>
    </w:p>
    <w:p w14:paraId="6EBF46BA" w14:textId="7E55BA5B" w:rsidR="00E636E1" w:rsidRDefault="00E636E1" w:rsidP="00E636E1">
      <w:pPr>
        <w:pStyle w:val="Listenabsatz"/>
        <w:numPr>
          <w:ilvl w:val="1"/>
          <w:numId w:val="7"/>
        </w:numPr>
        <w:spacing w:line="276" w:lineRule="auto"/>
        <w:jc w:val="both"/>
        <w:rPr>
          <w:sz w:val="40"/>
          <w:szCs w:val="40"/>
        </w:rPr>
      </w:pPr>
      <w:r>
        <w:rPr>
          <w:sz w:val="40"/>
          <w:szCs w:val="40"/>
        </w:rPr>
        <w:t>…</w:t>
      </w:r>
      <w:r w:rsidR="00024FE9">
        <w:rPr>
          <w:sz w:val="40"/>
          <w:szCs w:val="40"/>
        </w:rPr>
        <w:t xml:space="preserve"> </w:t>
      </w:r>
      <w:r>
        <w:rPr>
          <w:sz w:val="40"/>
          <w:szCs w:val="40"/>
        </w:rPr>
        <w:t>dass bei auftretenden Problemen der Klassenlehrer kontaktiert wird.</w:t>
      </w:r>
    </w:p>
    <w:p w14:paraId="45FA8488" w14:textId="77777777" w:rsidR="00E636E1" w:rsidRPr="00E636E1" w:rsidRDefault="00E636E1" w:rsidP="00E636E1">
      <w:pPr>
        <w:spacing w:line="276" w:lineRule="auto"/>
        <w:jc w:val="both"/>
        <w:rPr>
          <w:sz w:val="40"/>
          <w:szCs w:val="40"/>
        </w:rPr>
      </w:pPr>
    </w:p>
    <w:sectPr w:rsidR="00E636E1" w:rsidRPr="00E636E1">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96503"/>
    <w:multiLevelType w:val="hybridMultilevel"/>
    <w:tmpl w:val="F2E4D3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07D70398"/>
    <w:multiLevelType w:val="hybridMultilevel"/>
    <w:tmpl w:val="32B6FAF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17111F46"/>
    <w:multiLevelType w:val="hybridMultilevel"/>
    <w:tmpl w:val="EF3C947E"/>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
    <w:nsid w:val="1DEC1A56"/>
    <w:multiLevelType w:val="hybridMultilevel"/>
    <w:tmpl w:val="1C8EBD7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2FC43F3E"/>
    <w:multiLevelType w:val="hybridMultilevel"/>
    <w:tmpl w:val="C91A92A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nsid w:val="36FF2461"/>
    <w:multiLevelType w:val="hybridMultilevel"/>
    <w:tmpl w:val="C4AA1EF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51817B01"/>
    <w:multiLevelType w:val="hybridMultilevel"/>
    <w:tmpl w:val="5C28004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3"/>
  </w:num>
  <w:num w:numId="4">
    <w:abstractNumId w:val="2"/>
  </w:num>
  <w:num w:numId="5">
    <w:abstractNumId w:val="0"/>
  </w:num>
  <w:num w:numId="6">
    <w:abstractNumId w:val="5"/>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6AB0"/>
    <w:rsid w:val="00024FE9"/>
    <w:rsid w:val="00036AB0"/>
    <w:rsid w:val="001D16D5"/>
    <w:rsid w:val="00831BF7"/>
    <w:rsid w:val="009E149E"/>
    <w:rsid w:val="00E636E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A26D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036AB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036AB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7CC4E28B</Template>
  <TotalTime>0</TotalTime>
  <Pages>5</Pages>
  <Words>446</Words>
  <Characters>2814</Characters>
  <Application>Microsoft Office Word</Application>
  <DocSecurity>4</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Company>ivl GmbH</Company>
  <LinksUpToDate>false</LinksUpToDate>
  <CharactersWithSpaces>3254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Mario Bepperling</dc:creator>
  <cp:lastModifiedBy>Veverka, Ilona</cp:lastModifiedBy>
  <cp:revision>2</cp:revision>
  <dcterms:created xsi:type="dcterms:W3CDTF">2021-01-07T10:06:00Z</dcterms:created>
  <dcterms:modified xsi:type="dcterms:W3CDTF">2021-01-07T10:06:00Z</dcterms:modified>
</cp:coreProperties>
</file>