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181E" w:rsidRPr="00556756" w:rsidRDefault="00556756" w:rsidP="000C181E">
      <w:pPr>
        <w:autoSpaceDE w:val="0"/>
        <w:autoSpaceDN w:val="0"/>
        <w:adjustRightInd w:val="0"/>
        <w:rPr>
          <w:b/>
        </w:rPr>
      </w:pPr>
      <w:r w:rsidRPr="00556756">
        <w:rPr>
          <w:b/>
        </w:rPr>
        <w:t xml:space="preserve">Schulplattform LOGINEO </w:t>
      </w:r>
      <w:r w:rsidR="000C181E" w:rsidRPr="00556756">
        <w:rPr>
          <w:b/>
        </w:rPr>
        <w:t>NRW</w:t>
      </w:r>
    </w:p>
    <w:p w:rsidR="000C181E" w:rsidRPr="00556756" w:rsidRDefault="000C181E" w:rsidP="000C181E">
      <w:pPr>
        <w:autoSpaceDE w:val="0"/>
        <w:autoSpaceDN w:val="0"/>
        <w:adjustRightInd w:val="0"/>
      </w:pPr>
      <w:r w:rsidRPr="00556756">
        <w:t>LOGINEO NRW ist eine webbasierte Schulplattform und</w:t>
      </w:r>
      <w:r w:rsidR="00556756">
        <w:t xml:space="preserve"> </w:t>
      </w:r>
      <w:r w:rsidRPr="00556756">
        <w:t>erleichtert Abläufe in einer digitalen, benutzerfreundlichen</w:t>
      </w:r>
      <w:r w:rsidR="00556756">
        <w:t xml:space="preserve"> </w:t>
      </w:r>
      <w:r w:rsidRPr="00556756">
        <w:t>Umgebung. LOGINEO NRW steht Lehrkräften und künftig</w:t>
      </w:r>
      <w:r w:rsidR="00556756">
        <w:t xml:space="preserve"> </w:t>
      </w:r>
      <w:r w:rsidRPr="00556756">
        <w:t>auch allen Schülerinnen und Schüler kostenlos zur Verfügung.</w:t>
      </w:r>
    </w:p>
    <w:p w:rsidR="000C181E" w:rsidRPr="00556756" w:rsidRDefault="000C181E" w:rsidP="000C181E">
      <w:pPr>
        <w:autoSpaceDE w:val="0"/>
        <w:autoSpaceDN w:val="0"/>
        <w:adjustRightInd w:val="0"/>
      </w:pPr>
      <w:r w:rsidRPr="00556756">
        <w:t>Mit LOGINEO NRW können Lehrkräfte rechtssicher</w:t>
      </w:r>
      <w:r w:rsidR="00556756">
        <w:t xml:space="preserve"> </w:t>
      </w:r>
      <w:r w:rsidRPr="00556756">
        <w:t>über dienstliche E-Mail-Adressen kommunizieren, Termine</w:t>
      </w:r>
      <w:r w:rsidR="00556756">
        <w:t xml:space="preserve"> </w:t>
      </w:r>
      <w:r w:rsidRPr="00556756">
        <w:t>in gemeinsamen Kalendern organisieren und Materialien in</w:t>
      </w:r>
    </w:p>
    <w:p w:rsidR="000C181E" w:rsidRPr="00556756" w:rsidRDefault="000C181E" w:rsidP="000C181E">
      <w:pPr>
        <w:autoSpaceDE w:val="0"/>
        <w:autoSpaceDN w:val="0"/>
        <w:adjustRightInd w:val="0"/>
      </w:pPr>
      <w:r w:rsidRPr="00556756">
        <w:t xml:space="preserve">einem geschützten </w:t>
      </w:r>
      <w:proofErr w:type="spellStart"/>
      <w:r w:rsidRPr="00556756">
        <w:t>Cloudbereich</w:t>
      </w:r>
      <w:proofErr w:type="spellEnd"/>
      <w:r w:rsidRPr="00556756">
        <w:t xml:space="preserve"> austauschen. Für den verantwortungsvollen</w:t>
      </w:r>
      <w:r w:rsidR="00556756">
        <w:t xml:space="preserve"> </w:t>
      </w:r>
      <w:r w:rsidRPr="00556756">
        <w:t>U</w:t>
      </w:r>
      <w:r w:rsidRPr="00556756">
        <w:t>m</w:t>
      </w:r>
      <w:r w:rsidRPr="00556756">
        <w:t>gang mit personenbezogenen Daten</w:t>
      </w:r>
      <w:r w:rsidR="00556756">
        <w:t xml:space="preserve"> </w:t>
      </w:r>
      <w:r w:rsidRPr="00556756">
        <w:t>steht dem Schulpersonal ein zusätzlich ges</w:t>
      </w:r>
      <w:r w:rsidRPr="00556756">
        <w:t>i</w:t>
      </w:r>
      <w:r w:rsidRPr="00556756">
        <w:t>cherter Datensafe</w:t>
      </w:r>
      <w:r w:rsidR="00556756">
        <w:t xml:space="preserve"> </w:t>
      </w:r>
      <w:r w:rsidRPr="00556756">
        <w:t>zur Verfügung.</w:t>
      </w:r>
    </w:p>
    <w:p w:rsidR="00556756" w:rsidRDefault="00556756" w:rsidP="000C181E">
      <w:pPr>
        <w:autoSpaceDE w:val="0"/>
        <w:autoSpaceDN w:val="0"/>
        <w:adjustRightInd w:val="0"/>
      </w:pPr>
    </w:p>
    <w:p w:rsidR="000C181E" w:rsidRPr="00556756" w:rsidRDefault="000C181E" w:rsidP="000C181E">
      <w:pPr>
        <w:autoSpaceDE w:val="0"/>
        <w:autoSpaceDN w:val="0"/>
        <w:adjustRightInd w:val="0"/>
        <w:rPr>
          <w:b/>
        </w:rPr>
      </w:pPr>
      <w:r w:rsidRPr="00556756">
        <w:t>Weitergehende Informationen zu LOGINEO NRW finden</w:t>
      </w:r>
      <w:r w:rsidR="00556756">
        <w:t xml:space="preserve"> </w:t>
      </w:r>
      <w:r w:rsidRPr="00556756">
        <w:t xml:space="preserve">Sie hier: </w:t>
      </w:r>
      <w:r w:rsidRPr="00556756">
        <w:rPr>
          <w:b/>
        </w:rPr>
        <w:t>www.l</w:t>
      </w:r>
      <w:r w:rsidR="00556756" w:rsidRPr="00556756">
        <w:rPr>
          <w:b/>
        </w:rPr>
        <w:t>ogineo.schulministerium.nrw.de/</w:t>
      </w:r>
      <w:r w:rsidRPr="00556756">
        <w:rPr>
          <w:b/>
        </w:rPr>
        <w:t>LOGINEO-NRW/Was-ist-LOGINEO-NRW/</w:t>
      </w:r>
    </w:p>
    <w:p w:rsidR="00556756" w:rsidRDefault="00556756" w:rsidP="000C181E">
      <w:pPr>
        <w:autoSpaceDE w:val="0"/>
        <w:autoSpaceDN w:val="0"/>
        <w:adjustRightInd w:val="0"/>
      </w:pPr>
    </w:p>
    <w:p w:rsidR="002C7504" w:rsidRDefault="002C7504" w:rsidP="000C181E">
      <w:pPr>
        <w:autoSpaceDE w:val="0"/>
        <w:autoSpaceDN w:val="0"/>
        <w:adjustRightInd w:val="0"/>
      </w:pPr>
    </w:p>
    <w:p w:rsidR="000C181E" w:rsidRPr="00556756" w:rsidRDefault="00556756" w:rsidP="000C181E">
      <w:pPr>
        <w:autoSpaceDE w:val="0"/>
        <w:autoSpaceDN w:val="0"/>
        <w:adjustRightInd w:val="0"/>
        <w:rPr>
          <w:b/>
        </w:rPr>
      </w:pPr>
      <w:r>
        <w:rPr>
          <w:b/>
        </w:rPr>
        <w:t xml:space="preserve">LOGINEO NRW LMS </w:t>
      </w:r>
      <w:r w:rsidR="000C181E" w:rsidRPr="00556756">
        <w:t>(Lernmanagementsystem)</w:t>
      </w:r>
    </w:p>
    <w:p w:rsidR="007326F4" w:rsidRDefault="000C181E" w:rsidP="000C181E">
      <w:pPr>
        <w:autoSpaceDE w:val="0"/>
        <w:autoSpaceDN w:val="0"/>
        <w:adjustRightInd w:val="0"/>
      </w:pPr>
      <w:bookmarkStart w:id="0" w:name="_GoBack"/>
      <w:bookmarkEnd w:id="0"/>
      <w:r w:rsidRPr="00556756">
        <w:t>LOGINEO NRW LMS ist ein weiteres, eigenständiges Produkt</w:t>
      </w:r>
      <w:r w:rsidR="00556756">
        <w:t xml:space="preserve"> </w:t>
      </w:r>
      <w:r w:rsidRPr="00556756">
        <w:t>auf der Basis der</w:t>
      </w:r>
    </w:p>
    <w:p w:rsidR="00556756" w:rsidRDefault="000C181E" w:rsidP="000C181E">
      <w:pPr>
        <w:autoSpaceDE w:val="0"/>
        <w:autoSpaceDN w:val="0"/>
        <w:adjustRightInd w:val="0"/>
      </w:pPr>
      <w:proofErr w:type="spellStart"/>
      <w:r w:rsidRPr="00556756">
        <w:t>O</w:t>
      </w:r>
      <w:r w:rsidRPr="00556756">
        <w:t>penSource</w:t>
      </w:r>
      <w:proofErr w:type="spellEnd"/>
      <w:r w:rsidRPr="00556756">
        <w:t xml:space="preserve"> Lern</w:t>
      </w:r>
      <w:r w:rsidR="00556756">
        <w:t>p</w:t>
      </w:r>
      <w:r w:rsidRPr="00556756">
        <w:t xml:space="preserve">lattform </w:t>
      </w:r>
      <w:proofErr w:type="spellStart"/>
      <w:r w:rsidRPr="00556756">
        <w:t>moodle</w:t>
      </w:r>
      <w:proofErr w:type="spellEnd"/>
      <w:r w:rsidRPr="00556756">
        <w:t>, welches</w:t>
      </w:r>
      <w:r w:rsidR="00556756">
        <w:t xml:space="preserve"> </w:t>
      </w:r>
      <w:r w:rsidRPr="00556756">
        <w:t>die Bereitstellung von Lerninhalten und die Einrichtung</w:t>
      </w:r>
      <w:r w:rsidR="00556756">
        <w:t xml:space="preserve"> </w:t>
      </w:r>
      <w:r w:rsidRPr="00556756">
        <w:t>von Online- Kursräumen oder Online-Klassenräumen</w:t>
      </w:r>
      <w:r w:rsidR="00556756">
        <w:t xml:space="preserve"> ermöglicht.</w:t>
      </w:r>
    </w:p>
    <w:p w:rsidR="00556756" w:rsidRDefault="00556756" w:rsidP="000C181E">
      <w:pPr>
        <w:autoSpaceDE w:val="0"/>
        <w:autoSpaceDN w:val="0"/>
        <w:adjustRightInd w:val="0"/>
      </w:pPr>
    </w:p>
    <w:p w:rsidR="000C181E" w:rsidRPr="00556756" w:rsidRDefault="000C181E" w:rsidP="00556756">
      <w:pPr>
        <w:autoSpaceDE w:val="0"/>
        <w:autoSpaceDN w:val="0"/>
        <w:adjustRightInd w:val="0"/>
      </w:pPr>
      <w:r w:rsidRPr="00556756">
        <w:t>Mit LOGINEO NRW LMS</w:t>
      </w:r>
      <w:r w:rsidR="00556756">
        <w:t xml:space="preserve"> </w:t>
      </w:r>
    </w:p>
    <w:p w:rsidR="000C181E" w:rsidRPr="00556756" w:rsidRDefault="000C181E" w:rsidP="000C181E">
      <w:pPr>
        <w:autoSpaceDE w:val="0"/>
        <w:autoSpaceDN w:val="0"/>
        <w:adjustRightInd w:val="0"/>
      </w:pPr>
      <w:r w:rsidRPr="00556756">
        <w:t>• können Lehrerinnen und Lehrer Unterrichtsmaterial (z. B.</w:t>
      </w:r>
      <w:r w:rsidR="00556756">
        <w:t xml:space="preserve"> </w:t>
      </w:r>
      <w:r w:rsidRPr="00556756">
        <w:t>Texte, Bilder, Ton- und Videoaufnahmen) digital zur Verfügung</w:t>
      </w:r>
      <w:r w:rsidR="00556756">
        <w:t xml:space="preserve"> </w:t>
      </w:r>
      <w:r w:rsidRPr="00556756">
        <w:t>stellen, den Lernfortschritt verfolgen, Arbeit</w:t>
      </w:r>
      <w:r w:rsidRPr="00556756">
        <w:t>s</w:t>
      </w:r>
      <w:r w:rsidRPr="00556756">
        <w:t>ergebnisse</w:t>
      </w:r>
      <w:r w:rsidR="00556756">
        <w:t xml:space="preserve"> </w:t>
      </w:r>
      <w:r w:rsidRPr="00556756">
        <w:t>kontrollieren und individuelle Rückmeldungen geben,</w:t>
      </w:r>
      <w:r w:rsidR="00556756">
        <w:t xml:space="preserve"> </w:t>
      </w:r>
    </w:p>
    <w:p w:rsidR="000C181E" w:rsidRPr="00556756" w:rsidRDefault="000C181E" w:rsidP="000C181E">
      <w:pPr>
        <w:autoSpaceDE w:val="0"/>
        <w:autoSpaceDN w:val="0"/>
        <w:adjustRightInd w:val="0"/>
      </w:pPr>
      <w:r w:rsidRPr="00556756">
        <w:t>• können Lehrerinnen und Lehrer interaktive Übungen,</w:t>
      </w:r>
      <w:r w:rsidR="00556756">
        <w:t xml:space="preserve"> </w:t>
      </w:r>
      <w:r w:rsidRPr="00556756">
        <w:t>Videos mit eingebundene</w:t>
      </w:r>
      <w:r w:rsidR="00556756">
        <w:t xml:space="preserve">n Fragen/Informationen, </w:t>
      </w:r>
      <w:proofErr w:type="spellStart"/>
      <w:r w:rsidR="00556756">
        <w:t>drag</w:t>
      </w:r>
      <w:r w:rsidR="007326F4">
        <w:t>-</w:t>
      </w:r>
      <w:r w:rsidR="00556756">
        <w:t>and</w:t>
      </w:r>
      <w:r w:rsidR="007326F4">
        <w:t>-</w:t>
      </w:r>
      <w:r w:rsidRPr="00556756">
        <w:t>drop</w:t>
      </w:r>
      <w:proofErr w:type="spellEnd"/>
      <w:r w:rsidRPr="00556756">
        <w:t>- Übungen erstellen,</w:t>
      </w:r>
    </w:p>
    <w:p w:rsidR="00556756" w:rsidRDefault="000C181E" w:rsidP="000C181E">
      <w:pPr>
        <w:autoSpaceDE w:val="0"/>
        <w:autoSpaceDN w:val="0"/>
        <w:adjustRightInd w:val="0"/>
      </w:pPr>
      <w:r w:rsidRPr="00556756">
        <w:t>• können Schülerinnen und Schüler Aufgaben bearbeiten,</w:t>
      </w:r>
      <w:r w:rsidR="00556756">
        <w:t xml:space="preserve"> </w:t>
      </w:r>
      <w:r w:rsidRPr="00556756">
        <w:t>einreichen und Rückme</w:t>
      </w:r>
      <w:r w:rsidRPr="00556756">
        <w:t>l</w:t>
      </w:r>
      <w:r w:rsidRPr="00556756">
        <w:t>dungen erhalten,</w:t>
      </w:r>
      <w:r w:rsidR="00556756">
        <w:t xml:space="preserve"> </w:t>
      </w:r>
    </w:p>
    <w:p w:rsidR="000C181E" w:rsidRPr="00556756" w:rsidRDefault="000C181E" w:rsidP="000C181E">
      <w:pPr>
        <w:autoSpaceDE w:val="0"/>
        <w:autoSpaceDN w:val="0"/>
        <w:adjustRightInd w:val="0"/>
      </w:pPr>
      <w:r w:rsidRPr="00556756">
        <w:t>• können Lehrkräfte und Schülerinnen und Schülern miteinander</w:t>
      </w:r>
      <w:r w:rsidR="00556756">
        <w:t xml:space="preserve"> </w:t>
      </w:r>
      <w:r w:rsidRPr="00556756">
        <w:t>kommunizieren, beispielsweise Fragen stellen und</w:t>
      </w:r>
      <w:r w:rsidR="00556756">
        <w:t xml:space="preserve"> </w:t>
      </w:r>
      <w:r w:rsidRPr="00556756">
        <w:t>beantworten,</w:t>
      </w:r>
    </w:p>
    <w:p w:rsidR="000C181E" w:rsidRPr="00556756" w:rsidRDefault="000C181E" w:rsidP="000C181E">
      <w:pPr>
        <w:autoSpaceDE w:val="0"/>
        <w:autoSpaceDN w:val="0"/>
        <w:adjustRightInd w:val="0"/>
      </w:pPr>
      <w:r w:rsidRPr="00556756">
        <w:t>• können Schülerinnen und Schüler Lerninhalte wiederholen,</w:t>
      </w:r>
      <w:r w:rsidR="00556756">
        <w:t xml:space="preserve"> </w:t>
      </w:r>
      <w:r w:rsidRPr="00556756">
        <w:t>in eigenem Tempo üben und ein individuelles Feedback</w:t>
      </w:r>
      <w:r w:rsidR="00556756">
        <w:t xml:space="preserve"> </w:t>
      </w:r>
      <w:r w:rsidRPr="00556756">
        <w:t>zum Lernstand erhalten,</w:t>
      </w:r>
    </w:p>
    <w:p w:rsidR="000C181E" w:rsidRPr="00556756" w:rsidRDefault="000C181E" w:rsidP="000C181E">
      <w:pPr>
        <w:autoSpaceDE w:val="0"/>
        <w:autoSpaceDN w:val="0"/>
        <w:adjustRightInd w:val="0"/>
      </w:pPr>
      <w:r w:rsidRPr="00556756">
        <w:t>• wird die Kommunikation und Kollaboration im Kollegium</w:t>
      </w:r>
      <w:r w:rsidR="00556756">
        <w:t xml:space="preserve"> </w:t>
      </w:r>
      <w:r w:rsidRPr="00556756">
        <w:t>und mit Schülerinnen und Schülern ermöglicht (z. B. im</w:t>
      </w:r>
      <w:r w:rsidR="00556756">
        <w:t xml:space="preserve"> </w:t>
      </w:r>
      <w:r w:rsidRPr="00556756">
        <w:t>Plenum, in der Gruppe oder im Dialog),</w:t>
      </w:r>
    </w:p>
    <w:p w:rsidR="000C181E" w:rsidRPr="00556756" w:rsidRDefault="000C181E" w:rsidP="000C181E">
      <w:pPr>
        <w:autoSpaceDE w:val="0"/>
        <w:autoSpaceDN w:val="0"/>
        <w:adjustRightInd w:val="0"/>
      </w:pPr>
      <w:r w:rsidRPr="00556756">
        <w:t>• können Lehrkräfte gezielt Unterstützung leisten.</w:t>
      </w:r>
    </w:p>
    <w:p w:rsidR="00556756" w:rsidRDefault="00556756" w:rsidP="000C181E">
      <w:pPr>
        <w:autoSpaceDE w:val="0"/>
        <w:autoSpaceDN w:val="0"/>
        <w:adjustRightInd w:val="0"/>
      </w:pPr>
    </w:p>
    <w:p w:rsidR="000C181E" w:rsidRPr="00556756" w:rsidRDefault="000C181E" w:rsidP="000C181E">
      <w:pPr>
        <w:autoSpaceDE w:val="0"/>
        <w:autoSpaceDN w:val="0"/>
        <w:adjustRightInd w:val="0"/>
      </w:pPr>
      <w:r w:rsidRPr="00556756">
        <w:t>Der Einsatz eignet sich für alle Formen des Lernens:</w:t>
      </w:r>
    </w:p>
    <w:p w:rsidR="000C181E" w:rsidRPr="00556756" w:rsidRDefault="00556756" w:rsidP="000C181E">
      <w:pPr>
        <w:autoSpaceDE w:val="0"/>
        <w:autoSpaceDN w:val="0"/>
        <w:adjustRightInd w:val="0"/>
      </w:pPr>
      <w:r>
        <w:t>• I</w:t>
      </w:r>
      <w:r w:rsidR="000C181E" w:rsidRPr="00556756">
        <w:t>m Präsenzunterricht können den Schülerinnen und</w:t>
      </w:r>
      <w:r>
        <w:t xml:space="preserve"> </w:t>
      </w:r>
      <w:r w:rsidR="000C181E" w:rsidRPr="00556756">
        <w:t>Schülern über das LOGINEO NRW LMS die passenden</w:t>
      </w:r>
      <w:r>
        <w:t xml:space="preserve"> </w:t>
      </w:r>
      <w:r w:rsidR="000C181E" w:rsidRPr="00556756">
        <w:t>Informationen und Materialien zum jeweiligen Kurs online</w:t>
      </w:r>
    </w:p>
    <w:p w:rsidR="000C181E" w:rsidRPr="00556756" w:rsidRDefault="000C181E" w:rsidP="000C181E">
      <w:pPr>
        <w:autoSpaceDE w:val="0"/>
        <w:autoSpaceDN w:val="0"/>
        <w:adjustRightInd w:val="0"/>
      </w:pPr>
      <w:r w:rsidRPr="00556756">
        <w:t>zur Verfügung gestellt werden.</w:t>
      </w:r>
    </w:p>
    <w:p w:rsidR="000C181E" w:rsidRPr="00556756" w:rsidRDefault="00556756" w:rsidP="000C181E">
      <w:pPr>
        <w:autoSpaceDE w:val="0"/>
        <w:autoSpaceDN w:val="0"/>
        <w:adjustRightInd w:val="0"/>
      </w:pPr>
      <w:r>
        <w:lastRenderedPageBreak/>
        <w:t>• I</w:t>
      </w:r>
      <w:r w:rsidR="000C181E" w:rsidRPr="00556756">
        <w:t>m Distanzunterricht</w:t>
      </w:r>
      <w:r w:rsidR="007326F4">
        <w:t xml:space="preserve"> </w:t>
      </w:r>
      <w:r w:rsidR="000C181E" w:rsidRPr="00556756">
        <w:t>kann die Betreuung online und</w:t>
      </w:r>
      <w:r>
        <w:t xml:space="preserve"> </w:t>
      </w:r>
      <w:r w:rsidR="000C181E" w:rsidRPr="00556756">
        <w:t>interaktiv erfolgen. Unterricht</w:t>
      </w:r>
      <w:r w:rsidR="000C181E" w:rsidRPr="00556756">
        <w:t>s</w:t>
      </w:r>
      <w:r w:rsidR="000C181E" w:rsidRPr="00556756">
        <w:t>materialien sind orts- und</w:t>
      </w:r>
      <w:r>
        <w:t xml:space="preserve"> </w:t>
      </w:r>
      <w:r w:rsidR="000C181E" w:rsidRPr="00556756">
        <w:t>zeitunabhängig nutzbar.</w:t>
      </w:r>
    </w:p>
    <w:p w:rsidR="000C181E" w:rsidRPr="00556756" w:rsidRDefault="000C181E" w:rsidP="000C181E">
      <w:pPr>
        <w:autoSpaceDE w:val="0"/>
        <w:autoSpaceDN w:val="0"/>
        <w:adjustRightInd w:val="0"/>
      </w:pPr>
      <w:r w:rsidRPr="00556756">
        <w:t>• Auch das mediengestützte Selbstlernen wird unterstützt:</w:t>
      </w:r>
      <w:r w:rsidR="00556756">
        <w:t xml:space="preserve"> </w:t>
      </w:r>
      <w:r w:rsidRPr="00556756">
        <w:t>Wenn keine dauerhafte Betreuung stattfinden muss, sind</w:t>
      </w:r>
      <w:r w:rsidR="00556756">
        <w:t xml:space="preserve"> </w:t>
      </w:r>
      <w:r w:rsidRPr="00556756">
        <w:t>die Lernmodule zum selbstgesteuerten Lernen im Netz</w:t>
      </w:r>
      <w:r w:rsidR="00556756">
        <w:t xml:space="preserve"> </w:t>
      </w:r>
      <w:r w:rsidRPr="00556756">
        <w:t>abrufbar. Das Lernen ist somit orts- als auch zeitunabhängig.</w:t>
      </w:r>
    </w:p>
    <w:p w:rsidR="00BB4695" w:rsidRDefault="00BB4695" w:rsidP="000C181E"/>
    <w:p w:rsidR="00556756" w:rsidRPr="00556756" w:rsidRDefault="00556756" w:rsidP="000C181E"/>
    <w:sectPr w:rsidR="00556756" w:rsidRPr="00556756" w:rsidSect="00BB4695">
      <w:headerReference w:type="default" r:id="rId7"/>
      <w:pgSz w:w="11906" w:h="16838"/>
      <w:pgMar w:top="1417" w:right="1417" w:bottom="1134" w:left="1417" w:header="284" w:footer="708" w:gutter="0"/>
      <w:pgNumType w:fmt="numberInDash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181E" w:rsidRDefault="000C181E" w:rsidP="001F0503">
      <w:r>
        <w:separator/>
      </w:r>
    </w:p>
  </w:endnote>
  <w:endnote w:type="continuationSeparator" w:id="0">
    <w:p w:rsidR="000C181E" w:rsidRDefault="000C181E" w:rsidP="001F05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181E" w:rsidRDefault="000C181E" w:rsidP="001F0503">
      <w:r>
        <w:separator/>
      </w:r>
    </w:p>
  </w:footnote>
  <w:footnote w:type="continuationSeparator" w:id="0">
    <w:p w:rsidR="000C181E" w:rsidRDefault="000C181E" w:rsidP="001F05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62631981"/>
      <w:docPartObj>
        <w:docPartGallery w:val="Page Numbers (Top of Page)"/>
        <w:docPartUnique/>
      </w:docPartObj>
    </w:sdtPr>
    <w:sdtEndPr/>
    <w:sdtContent>
      <w:p w:rsidR="00BB4695" w:rsidRDefault="00BB4695">
        <w:pPr>
          <w:pStyle w:val="Kopf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56756">
          <w:rPr>
            <w:noProof/>
          </w:rPr>
          <w:t>- 2 -</w:t>
        </w:r>
        <w:r>
          <w:fldChar w:fldCharType="end"/>
        </w:r>
      </w:p>
    </w:sdtContent>
  </w:sdt>
  <w:p w:rsidR="001F0503" w:rsidRDefault="001F0503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181E"/>
    <w:rsid w:val="00035B55"/>
    <w:rsid w:val="000C181E"/>
    <w:rsid w:val="001B6F2E"/>
    <w:rsid w:val="001F0503"/>
    <w:rsid w:val="002C7504"/>
    <w:rsid w:val="00525275"/>
    <w:rsid w:val="00556756"/>
    <w:rsid w:val="006905FA"/>
    <w:rsid w:val="007326F4"/>
    <w:rsid w:val="00BB4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F0503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1F0503"/>
  </w:style>
  <w:style w:type="paragraph" w:styleId="Fuzeile">
    <w:name w:val="footer"/>
    <w:basedOn w:val="Standard"/>
    <w:link w:val="FuzeileZchn"/>
    <w:uiPriority w:val="99"/>
    <w:unhideWhenUsed/>
    <w:rsid w:val="001F0503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1F050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F0503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1F0503"/>
  </w:style>
  <w:style w:type="paragraph" w:styleId="Fuzeile">
    <w:name w:val="footer"/>
    <w:basedOn w:val="Standard"/>
    <w:link w:val="FuzeileZchn"/>
    <w:uiPriority w:val="99"/>
    <w:unhideWhenUsed/>
    <w:rsid w:val="001F0503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1F05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AFB8EE84</Template>
  <TotalTime>0</TotalTime>
  <Pages>1</Pages>
  <Words>349</Words>
  <Characters>2202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ivl GmbH</Company>
  <LinksUpToDate>false</LinksUpToDate>
  <CharactersWithSpaces>2546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Veverka, Ilona</dc:creator>
  <cp:lastModifiedBy>Veverka, Ilona</cp:lastModifiedBy>
  <cp:revision>2</cp:revision>
  <dcterms:created xsi:type="dcterms:W3CDTF">2020-10-29T08:39:00Z</dcterms:created>
  <dcterms:modified xsi:type="dcterms:W3CDTF">2020-10-29T09:53:00Z</dcterms:modified>
</cp:coreProperties>
</file>